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B00" w:rsidRDefault="008B0B00" w:rsidP="008B0B00">
      <w:pPr>
        <w:pStyle w:val="Default"/>
      </w:pPr>
    </w:p>
    <w:p w:rsidR="008B0B00" w:rsidRDefault="008B0B00" w:rsidP="008B0B00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FORMULARIO DE INSCRIPCIÓN</w:t>
      </w:r>
    </w:p>
    <w:p w:rsidR="00947AB3" w:rsidRDefault="008B0B00" w:rsidP="008B0B0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"Concurso CPI: Simulación Judicial ante la Corte Penal Internacional"</w:t>
      </w:r>
    </w:p>
    <w:p w:rsidR="00B227CD" w:rsidRDefault="00B227CD" w:rsidP="008B0B00">
      <w:pPr>
        <w:jc w:val="center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85"/>
        <w:gridCol w:w="5635"/>
      </w:tblGrid>
      <w:tr w:rsidR="008B0B00" w:rsidRPr="009F5CFE" w:rsidTr="00B227CD">
        <w:tc>
          <w:tcPr>
            <w:tcW w:w="8720" w:type="dxa"/>
            <w:gridSpan w:val="2"/>
            <w:vAlign w:val="bottom"/>
          </w:tcPr>
          <w:p w:rsidR="008B0B00" w:rsidRPr="0041621C" w:rsidRDefault="008B0B00" w:rsidP="00B227CD">
            <w:pPr>
              <w:spacing w:line="360" w:lineRule="auto"/>
              <w:jc w:val="center"/>
              <w:rPr>
                <w:b/>
                <w:sz w:val="24"/>
                <w:szCs w:val="20"/>
              </w:rPr>
            </w:pPr>
            <w:r w:rsidRPr="0041621C">
              <w:rPr>
                <w:b/>
                <w:sz w:val="24"/>
                <w:szCs w:val="20"/>
              </w:rPr>
              <w:t>DATOS DE LA UNIVERSIDAD</w:t>
            </w:r>
            <w:r>
              <w:rPr>
                <w:b/>
                <w:sz w:val="24"/>
                <w:szCs w:val="20"/>
              </w:rPr>
              <w:t>/CENTRO O INSTITUTO DE INVESTIGACION</w:t>
            </w:r>
          </w:p>
        </w:tc>
      </w:tr>
      <w:tr w:rsidR="008B0B00" w:rsidRPr="009F5CFE" w:rsidTr="00B227CD">
        <w:tc>
          <w:tcPr>
            <w:tcW w:w="3085" w:type="dxa"/>
            <w:vAlign w:val="bottom"/>
          </w:tcPr>
          <w:p w:rsidR="008B0B00" w:rsidRPr="009F5CFE" w:rsidRDefault="008B0B00" w:rsidP="00B227CD">
            <w:pPr>
              <w:spacing w:line="360" w:lineRule="auto"/>
              <w:rPr>
                <w:sz w:val="20"/>
                <w:szCs w:val="20"/>
              </w:rPr>
            </w:pPr>
            <w:r w:rsidRPr="009F5CFE">
              <w:rPr>
                <w:sz w:val="20"/>
                <w:szCs w:val="20"/>
              </w:rPr>
              <w:t>NOMBRE</w:t>
            </w:r>
          </w:p>
        </w:tc>
        <w:tc>
          <w:tcPr>
            <w:tcW w:w="5635" w:type="dxa"/>
            <w:vAlign w:val="bottom"/>
          </w:tcPr>
          <w:p w:rsidR="008B0B00" w:rsidRPr="009F5CFE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bookmarkStart w:id="1" w:name="_GoBack"/>
            <w:bookmarkEnd w:id="1"/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0"/>
          </w:p>
        </w:tc>
      </w:tr>
      <w:tr w:rsidR="00D306D7" w:rsidRPr="009F5CFE" w:rsidTr="00B227CD">
        <w:tc>
          <w:tcPr>
            <w:tcW w:w="3085" w:type="dxa"/>
            <w:vAlign w:val="bottom"/>
          </w:tcPr>
          <w:p w:rsidR="00D306D7" w:rsidRPr="009F5CFE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 w:rsidRPr="009F5CFE">
              <w:rPr>
                <w:sz w:val="20"/>
                <w:szCs w:val="20"/>
              </w:rPr>
              <w:t>DIRECCION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8B0B00" w:rsidRPr="009F5CFE" w:rsidTr="00B227CD">
        <w:tc>
          <w:tcPr>
            <w:tcW w:w="3085" w:type="dxa"/>
            <w:vAlign w:val="bottom"/>
          </w:tcPr>
          <w:p w:rsidR="008B0B00" w:rsidRPr="009F5CFE" w:rsidRDefault="008B0B00" w:rsidP="00B227CD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PAIS</w:t>
            </w:r>
          </w:p>
        </w:tc>
        <w:sdt>
          <w:sdtPr>
            <w:rPr>
              <w:sz w:val="20"/>
              <w:szCs w:val="20"/>
            </w:rPr>
            <w:alias w:val="PAIS"/>
            <w:tag w:val="PAIS"/>
            <w:id w:val="1257173619"/>
            <w:lock w:val="sdtLocked"/>
            <w:placeholder>
              <w:docPart w:val="F0B17E93517249B0B699DB7FB07F10AF"/>
            </w:placeholder>
            <w:comboBox>
              <w:listItem w:displayText="EL SALVADOR" w:value="EL SALVADOR"/>
              <w:listItem w:displayText="GUATEMALA" w:value="GUATEMALA"/>
              <w:listItem w:displayText="HONDURAS" w:value="HONDURAS"/>
              <w:listItem w:displayText="SELECCIONE UN PAIS" w:value="SELECCIONE UN PAIS"/>
            </w:comboBox>
          </w:sdtPr>
          <w:sdtEndPr/>
          <w:sdtContent>
            <w:tc>
              <w:tcPr>
                <w:tcW w:w="5635" w:type="dxa"/>
                <w:vAlign w:val="bottom"/>
              </w:tcPr>
              <w:p w:rsidR="008B0B00" w:rsidRDefault="00B227CD" w:rsidP="00B227CD">
                <w:pPr>
                  <w:spacing w:line="36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SELECCIONE UN PAIS</w:t>
                </w:r>
              </w:p>
            </w:tc>
          </w:sdtContent>
        </w:sdt>
      </w:tr>
      <w:tr w:rsidR="00D306D7" w:rsidRPr="009F5CFE" w:rsidTr="00B227CD">
        <w:tc>
          <w:tcPr>
            <w:tcW w:w="3085" w:type="dxa"/>
            <w:vAlign w:val="bottom"/>
          </w:tcPr>
          <w:p w:rsidR="00D306D7" w:rsidRPr="009F5CFE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ESTADO/DEPARTAMENTO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D306D7" w:rsidRPr="009F5CFE" w:rsidTr="00B227CD">
        <w:tc>
          <w:tcPr>
            <w:tcW w:w="3085" w:type="dxa"/>
            <w:vAlign w:val="bottom"/>
          </w:tcPr>
          <w:p w:rsidR="00D306D7" w:rsidRPr="009F5CFE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 w:rsidRPr="009F5CFE">
              <w:rPr>
                <w:sz w:val="20"/>
                <w:szCs w:val="20"/>
              </w:rPr>
              <w:t>NOMBRE DEL CONTACTO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D306D7" w:rsidRPr="009F5CFE" w:rsidTr="00B227CD">
        <w:tc>
          <w:tcPr>
            <w:tcW w:w="3085" w:type="dxa"/>
            <w:vAlign w:val="bottom"/>
          </w:tcPr>
          <w:p w:rsidR="00D306D7" w:rsidRPr="009F5CFE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 w:rsidRPr="009F5CFE">
              <w:rPr>
                <w:sz w:val="20"/>
                <w:szCs w:val="20"/>
              </w:rPr>
              <w:t>CORREO ELECTRONICO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D306D7" w:rsidRPr="009F5CFE" w:rsidTr="00B227CD">
        <w:tc>
          <w:tcPr>
            <w:tcW w:w="3085" w:type="dxa"/>
            <w:vAlign w:val="bottom"/>
          </w:tcPr>
          <w:p w:rsidR="00D306D7" w:rsidRPr="009F5CFE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 w:rsidRPr="009F5CFE">
              <w:rPr>
                <w:sz w:val="20"/>
                <w:szCs w:val="20"/>
              </w:rPr>
              <w:t>TELEFONO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8B0B00" w:rsidRPr="009F5CFE" w:rsidTr="00B227CD">
        <w:tc>
          <w:tcPr>
            <w:tcW w:w="8720" w:type="dxa"/>
            <w:gridSpan w:val="2"/>
            <w:vAlign w:val="bottom"/>
          </w:tcPr>
          <w:p w:rsidR="008B0B00" w:rsidRPr="009F5CFE" w:rsidRDefault="008B0B00" w:rsidP="00B227CD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8B0B00" w:rsidRPr="009F5CFE" w:rsidTr="00B227CD">
        <w:tc>
          <w:tcPr>
            <w:tcW w:w="8720" w:type="dxa"/>
            <w:gridSpan w:val="2"/>
            <w:vAlign w:val="bottom"/>
          </w:tcPr>
          <w:p w:rsidR="008B0B00" w:rsidRPr="0041621C" w:rsidRDefault="008B0B00" w:rsidP="00B227CD">
            <w:pPr>
              <w:spacing w:line="360" w:lineRule="auto"/>
              <w:jc w:val="center"/>
              <w:rPr>
                <w:b/>
                <w:sz w:val="24"/>
                <w:szCs w:val="20"/>
              </w:rPr>
            </w:pPr>
            <w:r w:rsidRPr="0041621C">
              <w:rPr>
                <w:b/>
                <w:sz w:val="24"/>
                <w:szCs w:val="20"/>
              </w:rPr>
              <w:t>DATOS DEL EQUIPO PARTICIPANTE</w:t>
            </w:r>
          </w:p>
        </w:tc>
      </w:tr>
      <w:tr w:rsidR="008B0B00" w:rsidRPr="009F5CFE" w:rsidTr="00B227CD">
        <w:tc>
          <w:tcPr>
            <w:tcW w:w="3085" w:type="dxa"/>
            <w:vAlign w:val="bottom"/>
          </w:tcPr>
          <w:p w:rsidR="008B0B00" w:rsidRPr="0041621C" w:rsidRDefault="008B0B00" w:rsidP="00B227CD">
            <w:pPr>
              <w:spacing w:line="360" w:lineRule="auto"/>
              <w:rPr>
                <w:b/>
                <w:sz w:val="20"/>
                <w:szCs w:val="20"/>
              </w:rPr>
            </w:pPr>
            <w:r w:rsidRPr="0041621C">
              <w:rPr>
                <w:b/>
                <w:sz w:val="20"/>
                <w:szCs w:val="20"/>
              </w:rPr>
              <w:t>ASESOR PRINCIPAL</w:t>
            </w:r>
          </w:p>
        </w:tc>
        <w:tc>
          <w:tcPr>
            <w:tcW w:w="5635" w:type="dxa"/>
            <w:vAlign w:val="bottom"/>
          </w:tcPr>
          <w:p w:rsidR="008B0B00" w:rsidRPr="009F5CFE" w:rsidRDefault="008B0B00" w:rsidP="00B227CD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306D7" w:rsidRPr="009F5CFE" w:rsidTr="00B227CD">
        <w:tc>
          <w:tcPr>
            <w:tcW w:w="3085" w:type="dxa"/>
            <w:vAlign w:val="bottom"/>
          </w:tcPr>
          <w:p w:rsidR="00D306D7" w:rsidRPr="009F5CFE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 w:rsidRPr="009F5CFE">
              <w:rPr>
                <w:sz w:val="20"/>
                <w:szCs w:val="20"/>
              </w:rPr>
              <w:t>NOMBRE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D306D7" w:rsidRPr="009F5CFE" w:rsidTr="00B227CD">
        <w:tc>
          <w:tcPr>
            <w:tcW w:w="3085" w:type="dxa"/>
            <w:vAlign w:val="bottom"/>
          </w:tcPr>
          <w:p w:rsidR="00D306D7" w:rsidRPr="009F5CFE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DE DOCUMENTO O PASAPORTE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D306D7" w:rsidRPr="009F5CFE" w:rsidTr="00B227CD">
        <w:tc>
          <w:tcPr>
            <w:tcW w:w="3085" w:type="dxa"/>
            <w:vAlign w:val="bottom"/>
          </w:tcPr>
          <w:p w:rsidR="00D306D7" w:rsidRPr="009F5CFE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 w:rsidRPr="009F5CFE">
              <w:rPr>
                <w:sz w:val="20"/>
                <w:szCs w:val="20"/>
              </w:rPr>
              <w:t>CORREO ELECTRONICO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D306D7" w:rsidRPr="009F5CFE" w:rsidTr="00B227CD">
        <w:tc>
          <w:tcPr>
            <w:tcW w:w="3085" w:type="dxa"/>
            <w:vAlign w:val="bottom"/>
          </w:tcPr>
          <w:p w:rsidR="00D306D7" w:rsidRPr="009F5CFE" w:rsidRDefault="00D306D7" w:rsidP="00B227CD">
            <w:pPr>
              <w:spacing w:line="360" w:lineRule="auto"/>
              <w:rPr>
                <w:b/>
                <w:sz w:val="20"/>
                <w:szCs w:val="20"/>
              </w:rPr>
            </w:pPr>
            <w:r w:rsidRPr="009F5CFE">
              <w:rPr>
                <w:sz w:val="20"/>
                <w:szCs w:val="20"/>
              </w:rPr>
              <w:t>TELEFONO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8B0B00" w:rsidRPr="009F5CFE" w:rsidTr="00B227CD">
        <w:tc>
          <w:tcPr>
            <w:tcW w:w="3085" w:type="dxa"/>
            <w:vAlign w:val="bottom"/>
          </w:tcPr>
          <w:p w:rsidR="008B0B00" w:rsidRPr="009F5CFE" w:rsidRDefault="008B0B00" w:rsidP="00B227CD">
            <w:pPr>
              <w:spacing w:line="360" w:lineRule="auto"/>
              <w:rPr>
                <w:b/>
                <w:sz w:val="20"/>
                <w:szCs w:val="20"/>
              </w:rPr>
            </w:pPr>
            <w:r w:rsidRPr="009F5CFE">
              <w:rPr>
                <w:b/>
                <w:sz w:val="20"/>
                <w:szCs w:val="20"/>
              </w:rPr>
              <w:t>ASESOR</w:t>
            </w:r>
            <w:r>
              <w:rPr>
                <w:b/>
                <w:sz w:val="20"/>
                <w:szCs w:val="20"/>
              </w:rPr>
              <w:t xml:space="preserve"> ASISTENTE</w:t>
            </w:r>
          </w:p>
        </w:tc>
        <w:tc>
          <w:tcPr>
            <w:tcW w:w="5635" w:type="dxa"/>
            <w:vAlign w:val="bottom"/>
          </w:tcPr>
          <w:p w:rsidR="008B0B00" w:rsidRPr="009F5CFE" w:rsidRDefault="008B0B00" w:rsidP="00B227CD">
            <w:pPr>
              <w:tabs>
                <w:tab w:val="left" w:pos="1575"/>
              </w:tabs>
              <w:spacing w:line="360" w:lineRule="auto"/>
              <w:rPr>
                <w:sz w:val="20"/>
                <w:szCs w:val="20"/>
              </w:rPr>
            </w:pPr>
          </w:p>
        </w:tc>
      </w:tr>
      <w:tr w:rsidR="00D306D7" w:rsidRPr="009F5CFE" w:rsidTr="00B227CD">
        <w:tc>
          <w:tcPr>
            <w:tcW w:w="3085" w:type="dxa"/>
            <w:vAlign w:val="bottom"/>
          </w:tcPr>
          <w:p w:rsidR="00D306D7" w:rsidRPr="009F5CFE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 w:rsidRPr="009F5CFE">
              <w:rPr>
                <w:sz w:val="20"/>
                <w:szCs w:val="20"/>
              </w:rPr>
              <w:t>NOMBRE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D306D7" w:rsidRPr="009F5CFE" w:rsidTr="00B227CD">
        <w:tc>
          <w:tcPr>
            <w:tcW w:w="3085" w:type="dxa"/>
            <w:vAlign w:val="bottom"/>
          </w:tcPr>
          <w:p w:rsidR="00D306D7" w:rsidRPr="009F5CFE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DE DOCUMENTO O PASAPORTE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D306D7" w:rsidRPr="009F5CFE" w:rsidTr="00B227CD">
        <w:tc>
          <w:tcPr>
            <w:tcW w:w="3085" w:type="dxa"/>
            <w:vAlign w:val="bottom"/>
          </w:tcPr>
          <w:p w:rsidR="00D306D7" w:rsidRPr="009F5CFE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 w:rsidRPr="009F5CFE">
              <w:rPr>
                <w:sz w:val="20"/>
                <w:szCs w:val="20"/>
              </w:rPr>
              <w:t>CORREO ELECTRONICO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D306D7" w:rsidRPr="009F5CFE" w:rsidTr="00B227CD">
        <w:tc>
          <w:tcPr>
            <w:tcW w:w="3085" w:type="dxa"/>
            <w:vAlign w:val="bottom"/>
          </w:tcPr>
          <w:p w:rsidR="00D306D7" w:rsidRPr="009F5CFE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 w:rsidRPr="009F5CFE">
              <w:rPr>
                <w:sz w:val="20"/>
                <w:szCs w:val="20"/>
              </w:rPr>
              <w:t>TELEFONO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8B0B00" w:rsidRPr="009F5CFE" w:rsidTr="00B227CD">
        <w:tc>
          <w:tcPr>
            <w:tcW w:w="8720" w:type="dxa"/>
            <w:gridSpan w:val="2"/>
            <w:vAlign w:val="bottom"/>
          </w:tcPr>
          <w:p w:rsidR="008B0B00" w:rsidRPr="009F5CFE" w:rsidRDefault="008B0B00" w:rsidP="00B227CD">
            <w:pPr>
              <w:tabs>
                <w:tab w:val="left" w:pos="1575"/>
              </w:tabs>
              <w:spacing w:line="360" w:lineRule="auto"/>
              <w:rPr>
                <w:b/>
                <w:sz w:val="20"/>
                <w:szCs w:val="20"/>
              </w:rPr>
            </w:pPr>
          </w:p>
        </w:tc>
      </w:tr>
      <w:tr w:rsidR="008B0B00" w:rsidRPr="009F5CFE" w:rsidTr="00B227CD">
        <w:tc>
          <w:tcPr>
            <w:tcW w:w="8720" w:type="dxa"/>
            <w:gridSpan w:val="2"/>
            <w:vAlign w:val="bottom"/>
          </w:tcPr>
          <w:p w:rsidR="008B0B00" w:rsidRPr="0041621C" w:rsidRDefault="008B0B00" w:rsidP="00B227CD">
            <w:pPr>
              <w:tabs>
                <w:tab w:val="left" w:pos="1575"/>
              </w:tabs>
              <w:spacing w:line="360" w:lineRule="auto"/>
              <w:rPr>
                <w:szCs w:val="20"/>
              </w:rPr>
            </w:pPr>
            <w:r w:rsidRPr="0041621C">
              <w:rPr>
                <w:b/>
                <w:sz w:val="20"/>
                <w:szCs w:val="20"/>
              </w:rPr>
              <w:t>ESTUDIANTES PARTICIPANTES</w:t>
            </w:r>
          </w:p>
        </w:tc>
      </w:tr>
      <w:tr w:rsidR="00D306D7" w:rsidRPr="009F5CFE" w:rsidTr="00B227CD">
        <w:tc>
          <w:tcPr>
            <w:tcW w:w="3085" w:type="dxa"/>
            <w:vAlign w:val="bottom"/>
          </w:tcPr>
          <w:p w:rsidR="00D306D7" w:rsidRPr="009F5CFE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 w:rsidRPr="009F5CFE">
              <w:rPr>
                <w:sz w:val="20"/>
                <w:szCs w:val="20"/>
              </w:rPr>
              <w:t>NOMBRE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D306D7" w:rsidRPr="009F5CFE" w:rsidTr="00B227CD">
        <w:tc>
          <w:tcPr>
            <w:tcW w:w="3085" w:type="dxa"/>
            <w:vAlign w:val="bottom"/>
          </w:tcPr>
          <w:p w:rsidR="00D306D7" w:rsidRPr="009F5CFE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 w:rsidRPr="009F5CFE">
              <w:rPr>
                <w:sz w:val="20"/>
                <w:szCs w:val="20"/>
              </w:rPr>
              <w:t xml:space="preserve">N° DE </w:t>
            </w:r>
            <w:r>
              <w:rPr>
                <w:sz w:val="20"/>
                <w:szCs w:val="20"/>
              </w:rPr>
              <w:t>DOCUMENTO O PASAPORTE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8B0B00" w:rsidRPr="009F5CFE" w:rsidTr="00B227CD">
        <w:tc>
          <w:tcPr>
            <w:tcW w:w="3085" w:type="dxa"/>
            <w:vAlign w:val="bottom"/>
          </w:tcPr>
          <w:p w:rsidR="008B0B00" w:rsidRPr="009F5CFE" w:rsidRDefault="008B0B00" w:rsidP="00B227CD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FECHA DE NACIMIENTO</w:t>
            </w:r>
          </w:p>
        </w:tc>
        <w:sdt>
          <w:sdtPr>
            <w:rPr>
              <w:sz w:val="20"/>
              <w:szCs w:val="20"/>
            </w:rPr>
            <w:id w:val="1403339270"/>
            <w:placeholder>
              <w:docPart w:val="BC83EE998EE54D94B45316CC42652570"/>
            </w:placeholder>
            <w:showingPlcHdr/>
            <w:date>
              <w:dateFormat w:val="dd' de 'MMMM' de 'yyyy"/>
              <w:lid w:val="es-SV"/>
              <w:storeMappedDataAs w:val="dateTime"/>
              <w:calendar w:val="gregorian"/>
            </w:date>
          </w:sdtPr>
          <w:sdtEndPr/>
          <w:sdtContent>
            <w:tc>
              <w:tcPr>
                <w:tcW w:w="5635" w:type="dxa"/>
                <w:vAlign w:val="bottom"/>
              </w:tcPr>
              <w:p w:rsidR="008B0B00" w:rsidRPr="009F5CFE" w:rsidRDefault="008B0B00" w:rsidP="00B227CD">
                <w:pPr>
                  <w:tabs>
                    <w:tab w:val="left" w:pos="1575"/>
                  </w:tabs>
                  <w:spacing w:line="360" w:lineRule="auto"/>
                  <w:rPr>
                    <w:sz w:val="20"/>
                    <w:szCs w:val="20"/>
                  </w:rPr>
                </w:pPr>
                <w:r w:rsidRPr="00B95B82">
                  <w:rPr>
                    <w:rStyle w:val="Textodelmarcadordeposicin"/>
                  </w:rPr>
                  <w:t>Haga clic aquí para escribir una fecha.</w:t>
                </w:r>
              </w:p>
            </w:tc>
          </w:sdtContent>
        </w:sdt>
      </w:tr>
      <w:tr w:rsidR="00D306D7" w:rsidRPr="009F5CFE" w:rsidTr="00B227CD">
        <w:tc>
          <w:tcPr>
            <w:tcW w:w="3085" w:type="dxa"/>
            <w:vAlign w:val="bottom"/>
          </w:tcPr>
          <w:p w:rsidR="00D306D7" w:rsidRPr="009F5CFE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DIRECCION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D306D7" w:rsidRPr="009F5CFE" w:rsidTr="00B227CD">
        <w:tc>
          <w:tcPr>
            <w:tcW w:w="3085" w:type="dxa"/>
            <w:vAlign w:val="bottom"/>
          </w:tcPr>
          <w:p w:rsidR="00D306D7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CIUDAD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D306D7" w:rsidRPr="009F5CFE" w:rsidTr="00B227CD">
        <w:tc>
          <w:tcPr>
            <w:tcW w:w="3085" w:type="dxa"/>
            <w:vAlign w:val="bottom"/>
          </w:tcPr>
          <w:p w:rsidR="00D306D7" w:rsidRPr="009F5CFE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ESTADO/DEPARTAMENTO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D306D7" w:rsidRPr="009F5CFE" w:rsidTr="00B227CD">
        <w:tc>
          <w:tcPr>
            <w:tcW w:w="3085" w:type="dxa"/>
            <w:vAlign w:val="bottom"/>
          </w:tcPr>
          <w:p w:rsidR="00D306D7" w:rsidRPr="009F5CFE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 w:rsidRPr="009F5CFE">
              <w:rPr>
                <w:sz w:val="20"/>
                <w:szCs w:val="20"/>
              </w:rPr>
              <w:t>TELEFONO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D306D7" w:rsidRPr="009F5CFE" w:rsidTr="00B227CD">
        <w:tc>
          <w:tcPr>
            <w:tcW w:w="3085" w:type="dxa"/>
            <w:vAlign w:val="bottom"/>
          </w:tcPr>
          <w:p w:rsidR="00D306D7" w:rsidRPr="009F5CFE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 w:rsidRPr="009F5CFE">
              <w:rPr>
                <w:sz w:val="20"/>
                <w:szCs w:val="20"/>
              </w:rPr>
              <w:t>CORREO ELECTRONICO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8B0B00" w:rsidRPr="009F5CFE" w:rsidTr="00B227CD">
        <w:tc>
          <w:tcPr>
            <w:tcW w:w="3085" w:type="dxa"/>
            <w:vAlign w:val="bottom"/>
          </w:tcPr>
          <w:p w:rsidR="008B0B00" w:rsidRPr="009F5CFE" w:rsidRDefault="008B0B00" w:rsidP="00B227CD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35" w:type="dxa"/>
            <w:vAlign w:val="bottom"/>
          </w:tcPr>
          <w:p w:rsidR="008B0B00" w:rsidRPr="009F5CFE" w:rsidRDefault="008B0B00" w:rsidP="00B227CD">
            <w:pPr>
              <w:tabs>
                <w:tab w:val="left" w:pos="1575"/>
              </w:tabs>
              <w:spacing w:line="360" w:lineRule="auto"/>
              <w:rPr>
                <w:sz w:val="20"/>
                <w:szCs w:val="20"/>
              </w:rPr>
            </w:pPr>
          </w:p>
        </w:tc>
      </w:tr>
      <w:tr w:rsidR="00D306D7" w:rsidRPr="009F5CFE" w:rsidTr="00B227CD">
        <w:tc>
          <w:tcPr>
            <w:tcW w:w="3085" w:type="dxa"/>
            <w:vAlign w:val="bottom"/>
          </w:tcPr>
          <w:p w:rsidR="00D306D7" w:rsidRPr="009F5CFE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 w:rsidRPr="009F5CFE">
              <w:rPr>
                <w:sz w:val="20"/>
                <w:szCs w:val="20"/>
              </w:rPr>
              <w:t>NOMBRE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D306D7" w:rsidRPr="009F5CFE" w:rsidTr="00B227CD">
        <w:tc>
          <w:tcPr>
            <w:tcW w:w="3085" w:type="dxa"/>
            <w:vAlign w:val="bottom"/>
          </w:tcPr>
          <w:p w:rsidR="00D306D7" w:rsidRPr="009F5CFE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 w:rsidRPr="009F5CFE">
              <w:rPr>
                <w:sz w:val="20"/>
                <w:szCs w:val="20"/>
              </w:rPr>
              <w:t xml:space="preserve">N° DE </w:t>
            </w:r>
            <w:r>
              <w:rPr>
                <w:sz w:val="20"/>
                <w:szCs w:val="20"/>
              </w:rPr>
              <w:t>DOCUMENTO O PASAPORTE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8B0B00" w:rsidRPr="009F5CFE" w:rsidTr="00B227CD">
        <w:tc>
          <w:tcPr>
            <w:tcW w:w="3085" w:type="dxa"/>
            <w:vAlign w:val="bottom"/>
          </w:tcPr>
          <w:p w:rsidR="008B0B00" w:rsidRPr="009F5CFE" w:rsidRDefault="008B0B00" w:rsidP="00B227CD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FECHA DE NACIMIENTO</w:t>
            </w:r>
          </w:p>
        </w:tc>
        <w:sdt>
          <w:sdtPr>
            <w:rPr>
              <w:sz w:val="20"/>
              <w:szCs w:val="20"/>
            </w:rPr>
            <w:id w:val="-843395976"/>
            <w:placeholder>
              <w:docPart w:val="E2ABF0DBB36642EEBC79D671316DEDA7"/>
            </w:placeholder>
            <w:showingPlcHdr/>
            <w:date>
              <w:dateFormat w:val="dd' de 'MMMM' de 'yyyy"/>
              <w:lid w:val="es-SV"/>
              <w:storeMappedDataAs w:val="dateTime"/>
              <w:calendar w:val="gregorian"/>
            </w:date>
          </w:sdtPr>
          <w:sdtEndPr/>
          <w:sdtContent>
            <w:tc>
              <w:tcPr>
                <w:tcW w:w="5635" w:type="dxa"/>
                <w:vAlign w:val="bottom"/>
              </w:tcPr>
              <w:p w:rsidR="008B0B00" w:rsidRPr="009F5CFE" w:rsidRDefault="008B0B00" w:rsidP="00B227CD">
                <w:pPr>
                  <w:tabs>
                    <w:tab w:val="left" w:pos="1575"/>
                  </w:tabs>
                  <w:spacing w:line="360" w:lineRule="auto"/>
                  <w:rPr>
                    <w:sz w:val="20"/>
                    <w:szCs w:val="20"/>
                  </w:rPr>
                </w:pPr>
                <w:r w:rsidRPr="00B95B82">
                  <w:rPr>
                    <w:rStyle w:val="Textodelmarcadordeposicin"/>
                  </w:rPr>
                  <w:t>Haga clic aquí para escribir una fecha.</w:t>
                </w:r>
              </w:p>
            </w:tc>
          </w:sdtContent>
        </w:sdt>
      </w:tr>
      <w:tr w:rsidR="00D306D7" w:rsidRPr="009F5CFE" w:rsidTr="00B227CD">
        <w:tc>
          <w:tcPr>
            <w:tcW w:w="3085" w:type="dxa"/>
            <w:vAlign w:val="bottom"/>
          </w:tcPr>
          <w:p w:rsidR="00D306D7" w:rsidRPr="009F5CFE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DIRECCION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D306D7" w:rsidRPr="009F5CFE" w:rsidTr="00B227CD">
        <w:tc>
          <w:tcPr>
            <w:tcW w:w="3085" w:type="dxa"/>
            <w:vAlign w:val="bottom"/>
          </w:tcPr>
          <w:p w:rsidR="00D306D7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CIUDAD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D306D7" w:rsidRPr="009F5CFE" w:rsidTr="00B227CD">
        <w:tc>
          <w:tcPr>
            <w:tcW w:w="3085" w:type="dxa"/>
            <w:vAlign w:val="bottom"/>
          </w:tcPr>
          <w:p w:rsidR="00D306D7" w:rsidRPr="009F5CFE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ESTADO/DEPARTAMENTO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D306D7" w:rsidRPr="009F5CFE" w:rsidTr="00B227CD">
        <w:tc>
          <w:tcPr>
            <w:tcW w:w="3085" w:type="dxa"/>
            <w:vAlign w:val="bottom"/>
          </w:tcPr>
          <w:p w:rsidR="00D306D7" w:rsidRPr="009F5CFE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 w:rsidRPr="009F5CFE">
              <w:rPr>
                <w:sz w:val="20"/>
                <w:szCs w:val="20"/>
              </w:rPr>
              <w:t>TELEFONO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D306D7" w:rsidRPr="009F5CFE" w:rsidTr="00B227CD">
        <w:tc>
          <w:tcPr>
            <w:tcW w:w="3085" w:type="dxa"/>
            <w:vAlign w:val="bottom"/>
          </w:tcPr>
          <w:p w:rsidR="00D306D7" w:rsidRPr="009F5CFE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 w:rsidRPr="009F5CFE">
              <w:rPr>
                <w:sz w:val="20"/>
                <w:szCs w:val="20"/>
              </w:rPr>
              <w:t>CORREO ELECTRONICO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8B0B00" w:rsidRPr="009F5CFE" w:rsidTr="00B227CD">
        <w:tc>
          <w:tcPr>
            <w:tcW w:w="3085" w:type="dxa"/>
            <w:vAlign w:val="bottom"/>
          </w:tcPr>
          <w:p w:rsidR="008B0B00" w:rsidRPr="009F5CFE" w:rsidRDefault="008B0B00" w:rsidP="00B227CD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35" w:type="dxa"/>
            <w:vAlign w:val="bottom"/>
          </w:tcPr>
          <w:p w:rsidR="008B0B00" w:rsidRPr="009F5CFE" w:rsidRDefault="008B0B00" w:rsidP="00B227CD">
            <w:pPr>
              <w:tabs>
                <w:tab w:val="left" w:pos="1575"/>
              </w:tabs>
              <w:spacing w:line="360" w:lineRule="auto"/>
              <w:rPr>
                <w:sz w:val="20"/>
                <w:szCs w:val="20"/>
              </w:rPr>
            </w:pPr>
          </w:p>
        </w:tc>
      </w:tr>
      <w:tr w:rsidR="00D306D7" w:rsidRPr="009F5CFE" w:rsidTr="00B227CD">
        <w:tc>
          <w:tcPr>
            <w:tcW w:w="3085" w:type="dxa"/>
            <w:vAlign w:val="bottom"/>
          </w:tcPr>
          <w:p w:rsidR="00D306D7" w:rsidRPr="009F5CFE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 w:rsidRPr="009F5CFE">
              <w:rPr>
                <w:sz w:val="20"/>
                <w:szCs w:val="20"/>
              </w:rPr>
              <w:t>NOMBRE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D306D7" w:rsidRPr="009F5CFE" w:rsidTr="00B227CD">
        <w:tc>
          <w:tcPr>
            <w:tcW w:w="3085" w:type="dxa"/>
            <w:vAlign w:val="bottom"/>
          </w:tcPr>
          <w:p w:rsidR="00D306D7" w:rsidRPr="009F5CFE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 w:rsidRPr="009F5CFE">
              <w:rPr>
                <w:sz w:val="20"/>
                <w:szCs w:val="20"/>
              </w:rPr>
              <w:t xml:space="preserve">N° DE </w:t>
            </w:r>
            <w:r>
              <w:rPr>
                <w:sz w:val="20"/>
                <w:szCs w:val="20"/>
              </w:rPr>
              <w:t>DOCUMENTO O PASAPORTE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8B0B00" w:rsidRPr="009F5CFE" w:rsidTr="00B227CD">
        <w:tc>
          <w:tcPr>
            <w:tcW w:w="3085" w:type="dxa"/>
            <w:vAlign w:val="bottom"/>
          </w:tcPr>
          <w:p w:rsidR="008B0B00" w:rsidRPr="009F5CFE" w:rsidRDefault="008B0B00" w:rsidP="00B227CD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FECHA DE NACIMIENTO</w:t>
            </w:r>
          </w:p>
        </w:tc>
        <w:sdt>
          <w:sdtPr>
            <w:rPr>
              <w:sz w:val="20"/>
              <w:szCs w:val="20"/>
            </w:rPr>
            <w:id w:val="1228766"/>
            <w:placeholder>
              <w:docPart w:val="9C9822537D364E879233997331BAD65A"/>
            </w:placeholder>
            <w:showingPlcHdr/>
            <w:date>
              <w:dateFormat w:val="dd' de 'MMMM' de 'yyyy"/>
              <w:lid w:val="es-SV"/>
              <w:storeMappedDataAs w:val="dateTime"/>
              <w:calendar w:val="gregorian"/>
            </w:date>
          </w:sdtPr>
          <w:sdtEndPr/>
          <w:sdtContent>
            <w:tc>
              <w:tcPr>
                <w:tcW w:w="5635" w:type="dxa"/>
                <w:vAlign w:val="bottom"/>
              </w:tcPr>
              <w:p w:rsidR="008B0B00" w:rsidRPr="009F5CFE" w:rsidRDefault="008B0B00" w:rsidP="00B227CD">
                <w:pPr>
                  <w:spacing w:line="360" w:lineRule="auto"/>
                  <w:rPr>
                    <w:sz w:val="20"/>
                    <w:szCs w:val="20"/>
                  </w:rPr>
                </w:pPr>
                <w:r w:rsidRPr="00B95B82">
                  <w:rPr>
                    <w:rStyle w:val="Textodelmarcadordeposicin"/>
                  </w:rPr>
                  <w:t>Haga clic aquí para escribir una fecha.</w:t>
                </w:r>
              </w:p>
            </w:tc>
          </w:sdtContent>
        </w:sdt>
      </w:tr>
      <w:tr w:rsidR="00D306D7" w:rsidRPr="009F5CFE" w:rsidTr="00B227CD">
        <w:tc>
          <w:tcPr>
            <w:tcW w:w="3085" w:type="dxa"/>
            <w:vAlign w:val="bottom"/>
          </w:tcPr>
          <w:p w:rsidR="00D306D7" w:rsidRPr="009F5CFE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DIRECCION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D306D7" w:rsidRPr="009F5CFE" w:rsidTr="00B227CD">
        <w:tc>
          <w:tcPr>
            <w:tcW w:w="3085" w:type="dxa"/>
            <w:vAlign w:val="bottom"/>
          </w:tcPr>
          <w:p w:rsidR="00D306D7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CIUDAD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D306D7" w:rsidRPr="009F5CFE" w:rsidTr="00B227CD">
        <w:tc>
          <w:tcPr>
            <w:tcW w:w="3085" w:type="dxa"/>
            <w:vAlign w:val="bottom"/>
          </w:tcPr>
          <w:p w:rsidR="00D306D7" w:rsidRPr="009F5CFE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ESTADO/DEPARTAMENTO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D306D7" w:rsidRPr="009F5CFE" w:rsidTr="00B227CD">
        <w:tc>
          <w:tcPr>
            <w:tcW w:w="3085" w:type="dxa"/>
            <w:vAlign w:val="bottom"/>
          </w:tcPr>
          <w:p w:rsidR="00D306D7" w:rsidRPr="009F5CFE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 w:rsidRPr="009F5CFE">
              <w:rPr>
                <w:sz w:val="20"/>
                <w:szCs w:val="20"/>
              </w:rPr>
              <w:t>TELEFONO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D306D7" w:rsidRPr="009F5CFE" w:rsidTr="00B227CD">
        <w:tc>
          <w:tcPr>
            <w:tcW w:w="3085" w:type="dxa"/>
            <w:vAlign w:val="bottom"/>
          </w:tcPr>
          <w:p w:rsidR="00D306D7" w:rsidRPr="009F5CFE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 w:rsidRPr="009F5CFE">
              <w:rPr>
                <w:sz w:val="20"/>
                <w:szCs w:val="20"/>
              </w:rPr>
              <w:t>CORREO ELECTRONICO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8B0B00" w:rsidRPr="009F5CFE" w:rsidTr="00B227CD">
        <w:tc>
          <w:tcPr>
            <w:tcW w:w="3085" w:type="dxa"/>
            <w:vAlign w:val="bottom"/>
          </w:tcPr>
          <w:p w:rsidR="008B0B00" w:rsidRPr="009F5CFE" w:rsidRDefault="008B0B00" w:rsidP="00B227CD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35" w:type="dxa"/>
            <w:vAlign w:val="bottom"/>
          </w:tcPr>
          <w:p w:rsidR="008B0B00" w:rsidRPr="009F5CFE" w:rsidRDefault="008B0B00" w:rsidP="00B227CD">
            <w:pPr>
              <w:tabs>
                <w:tab w:val="left" w:pos="1575"/>
              </w:tabs>
              <w:spacing w:line="360" w:lineRule="auto"/>
              <w:rPr>
                <w:sz w:val="20"/>
                <w:szCs w:val="20"/>
              </w:rPr>
            </w:pPr>
          </w:p>
        </w:tc>
      </w:tr>
      <w:tr w:rsidR="00D306D7" w:rsidRPr="009F5CFE" w:rsidTr="00B227CD">
        <w:tc>
          <w:tcPr>
            <w:tcW w:w="3085" w:type="dxa"/>
            <w:vAlign w:val="bottom"/>
          </w:tcPr>
          <w:p w:rsidR="00D306D7" w:rsidRPr="009F5CFE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 w:rsidRPr="009F5CFE">
              <w:rPr>
                <w:sz w:val="20"/>
                <w:szCs w:val="20"/>
              </w:rPr>
              <w:t>NOMBRE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D306D7" w:rsidRPr="009F5CFE" w:rsidTr="00B227CD">
        <w:tc>
          <w:tcPr>
            <w:tcW w:w="3085" w:type="dxa"/>
            <w:vAlign w:val="bottom"/>
          </w:tcPr>
          <w:p w:rsidR="00D306D7" w:rsidRPr="009F5CFE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 w:rsidRPr="009F5CFE">
              <w:rPr>
                <w:sz w:val="20"/>
                <w:szCs w:val="20"/>
              </w:rPr>
              <w:t xml:space="preserve">N° DE </w:t>
            </w:r>
            <w:r>
              <w:rPr>
                <w:sz w:val="20"/>
                <w:szCs w:val="20"/>
              </w:rPr>
              <w:t>DOCUMENTO O PASAPORTE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8B0B00" w:rsidRPr="009F5CFE" w:rsidTr="00B227CD">
        <w:tc>
          <w:tcPr>
            <w:tcW w:w="3085" w:type="dxa"/>
            <w:vAlign w:val="bottom"/>
          </w:tcPr>
          <w:p w:rsidR="008B0B00" w:rsidRPr="009F5CFE" w:rsidRDefault="008B0B00" w:rsidP="00B227CD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FECHA DE NACIMIENTO</w:t>
            </w:r>
          </w:p>
        </w:tc>
        <w:sdt>
          <w:sdtPr>
            <w:rPr>
              <w:sz w:val="20"/>
              <w:szCs w:val="20"/>
            </w:rPr>
            <w:id w:val="1584566043"/>
            <w:placeholder>
              <w:docPart w:val="298FD0866C7E444AAEFE7ED4E88B46E0"/>
            </w:placeholder>
            <w:showingPlcHdr/>
            <w:date>
              <w:dateFormat w:val="dd' de 'MMMM' de 'yyyy"/>
              <w:lid w:val="es-SV"/>
              <w:storeMappedDataAs w:val="dateTime"/>
              <w:calendar w:val="gregorian"/>
            </w:date>
          </w:sdtPr>
          <w:sdtEndPr/>
          <w:sdtContent>
            <w:tc>
              <w:tcPr>
                <w:tcW w:w="5635" w:type="dxa"/>
                <w:vAlign w:val="bottom"/>
              </w:tcPr>
              <w:p w:rsidR="008B0B00" w:rsidRPr="009F5CFE" w:rsidRDefault="00B227CD" w:rsidP="00B227CD">
                <w:pPr>
                  <w:tabs>
                    <w:tab w:val="left" w:pos="1575"/>
                  </w:tabs>
                  <w:spacing w:line="360" w:lineRule="auto"/>
                  <w:rPr>
                    <w:sz w:val="20"/>
                    <w:szCs w:val="20"/>
                  </w:rPr>
                </w:pPr>
                <w:r w:rsidRPr="00B95B82">
                  <w:rPr>
                    <w:rStyle w:val="Textodelmarcadordeposicin"/>
                  </w:rPr>
                  <w:t>Haga clic aquí para escribir una fecha.</w:t>
                </w:r>
              </w:p>
            </w:tc>
          </w:sdtContent>
        </w:sdt>
      </w:tr>
      <w:tr w:rsidR="00D306D7" w:rsidRPr="009F5CFE" w:rsidTr="00B227CD">
        <w:tc>
          <w:tcPr>
            <w:tcW w:w="3085" w:type="dxa"/>
            <w:vAlign w:val="bottom"/>
          </w:tcPr>
          <w:p w:rsidR="00D306D7" w:rsidRPr="009F5CFE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DIRECCION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D306D7" w:rsidRPr="009F5CFE" w:rsidTr="00B227CD">
        <w:tc>
          <w:tcPr>
            <w:tcW w:w="3085" w:type="dxa"/>
            <w:vAlign w:val="bottom"/>
          </w:tcPr>
          <w:p w:rsidR="00D306D7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CIUDAD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D306D7" w:rsidRPr="009F5CFE" w:rsidTr="00B227CD">
        <w:tc>
          <w:tcPr>
            <w:tcW w:w="3085" w:type="dxa"/>
            <w:vAlign w:val="bottom"/>
          </w:tcPr>
          <w:p w:rsidR="00D306D7" w:rsidRPr="009F5CFE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ESTADO/DEPARTAMENTO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D306D7" w:rsidRPr="009F5CFE" w:rsidTr="00B227CD">
        <w:tc>
          <w:tcPr>
            <w:tcW w:w="3085" w:type="dxa"/>
            <w:vAlign w:val="bottom"/>
          </w:tcPr>
          <w:p w:rsidR="00D306D7" w:rsidRPr="009F5CFE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 w:rsidRPr="009F5CFE">
              <w:rPr>
                <w:sz w:val="20"/>
                <w:szCs w:val="20"/>
              </w:rPr>
              <w:t>TELEFONO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D306D7" w:rsidRPr="009F5CFE" w:rsidTr="00B227CD">
        <w:tc>
          <w:tcPr>
            <w:tcW w:w="3085" w:type="dxa"/>
            <w:vAlign w:val="bottom"/>
          </w:tcPr>
          <w:p w:rsidR="00D306D7" w:rsidRPr="009F5CFE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 w:rsidRPr="009F5CFE">
              <w:rPr>
                <w:sz w:val="20"/>
                <w:szCs w:val="20"/>
              </w:rPr>
              <w:t>CORREO ELECTRONICO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8B0B00" w:rsidRPr="009F5CFE" w:rsidTr="00B227CD">
        <w:tc>
          <w:tcPr>
            <w:tcW w:w="3085" w:type="dxa"/>
            <w:vAlign w:val="bottom"/>
          </w:tcPr>
          <w:p w:rsidR="008B0B00" w:rsidRPr="009F5CFE" w:rsidRDefault="008B0B00" w:rsidP="00B227CD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35" w:type="dxa"/>
            <w:vAlign w:val="bottom"/>
          </w:tcPr>
          <w:p w:rsidR="008B0B00" w:rsidRPr="009F5CFE" w:rsidRDefault="008B0B00" w:rsidP="00B227CD">
            <w:pPr>
              <w:tabs>
                <w:tab w:val="left" w:pos="1575"/>
              </w:tabs>
              <w:spacing w:line="360" w:lineRule="auto"/>
              <w:rPr>
                <w:sz w:val="20"/>
                <w:szCs w:val="20"/>
              </w:rPr>
            </w:pPr>
          </w:p>
        </w:tc>
      </w:tr>
      <w:tr w:rsidR="00D306D7" w:rsidRPr="009F5CFE" w:rsidTr="00B227CD">
        <w:tc>
          <w:tcPr>
            <w:tcW w:w="3085" w:type="dxa"/>
            <w:vAlign w:val="bottom"/>
          </w:tcPr>
          <w:p w:rsidR="00D306D7" w:rsidRPr="009F5CFE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 w:rsidRPr="009F5CFE">
              <w:rPr>
                <w:sz w:val="20"/>
                <w:szCs w:val="20"/>
              </w:rPr>
              <w:lastRenderedPageBreak/>
              <w:t>NOMBRE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D306D7" w:rsidRPr="009F5CFE" w:rsidTr="00B227CD">
        <w:tc>
          <w:tcPr>
            <w:tcW w:w="3085" w:type="dxa"/>
            <w:vAlign w:val="bottom"/>
          </w:tcPr>
          <w:p w:rsidR="00D306D7" w:rsidRPr="009F5CFE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 w:rsidRPr="009F5CFE">
              <w:rPr>
                <w:sz w:val="20"/>
                <w:szCs w:val="20"/>
              </w:rPr>
              <w:t xml:space="preserve">N° DE </w:t>
            </w:r>
            <w:r>
              <w:rPr>
                <w:sz w:val="20"/>
                <w:szCs w:val="20"/>
              </w:rPr>
              <w:t>DOCUMENTO O PASAPORTE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8B0B00" w:rsidRPr="009F5CFE" w:rsidTr="00B227CD">
        <w:tc>
          <w:tcPr>
            <w:tcW w:w="3085" w:type="dxa"/>
            <w:vAlign w:val="bottom"/>
          </w:tcPr>
          <w:p w:rsidR="008B0B00" w:rsidRPr="009F5CFE" w:rsidRDefault="008B0B00" w:rsidP="00B227CD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FECHA DE NACIMIENTO</w:t>
            </w:r>
          </w:p>
        </w:tc>
        <w:sdt>
          <w:sdtPr>
            <w:rPr>
              <w:sz w:val="20"/>
              <w:szCs w:val="20"/>
            </w:rPr>
            <w:id w:val="496311179"/>
            <w:placeholder>
              <w:docPart w:val="2AB36AA8E31647A2BE680D61AE897230"/>
            </w:placeholder>
            <w:showingPlcHdr/>
            <w:date>
              <w:dateFormat w:val="dd' de 'MMMM' de 'yyyy"/>
              <w:lid w:val="es-SV"/>
              <w:storeMappedDataAs w:val="dateTime"/>
              <w:calendar w:val="gregorian"/>
            </w:date>
          </w:sdtPr>
          <w:sdtEndPr/>
          <w:sdtContent>
            <w:tc>
              <w:tcPr>
                <w:tcW w:w="5635" w:type="dxa"/>
                <w:vAlign w:val="bottom"/>
              </w:tcPr>
              <w:p w:rsidR="008B0B00" w:rsidRPr="009F5CFE" w:rsidRDefault="008B0B00" w:rsidP="00B227CD">
                <w:pPr>
                  <w:tabs>
                    <w:tab w:val="left" w:pos="1575"/>
                  </w:tabs>
                  <w:spacing w:line="360" w:lineRule="auto"/>
                  <w:rPr>
                    <w:sz w:val="20"/>
                    <w:szCs w:val="20"/>
                  </w:rPr>
                </w:pPr>
                <w:r w:rsidRPr="00B95B82">
                  <w:rPr>
                    <w:rStyle w:val="Textodelmarcadordeposicin"/>
                  </w:rPr>
                  <w:t>Haga clic aquí para escribir una fecha.</w:t>
                </w:r>
              </w:p>
            </w:tc>
          </w:sdtContent>
        </w:sdt>
      </w:tr>
      <w:tr w:rsidR="00D306D7" w:rsidRPr="009F5CFE" w:rsidTr="00B227CD">
        <w:tc>
          <w:tcPr>
            <w:tcW w:w="3085" w:type="dxa"/>
            <w:vAlign w:val="bottom"/>
          </w:tcPr>
          <w:p w:rsidR="00D306D7" w:rsidRPr="009F5CFE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DIRECCION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D306D7" w:rsidRPr="009F5CFE" w:rsidTr="00B227CD">
        <w:tc>
          <w:tcPr>
            <w:tcW w:w="3085" w:type="dxa"/>
            <w:vAlign w:val="bottom"/>
          </w:tcPr>
          <w:p w:rsidR="00D306D7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CIUDAD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D306D7" w:rsidRPr="009F5CFE" w:rsidTr="00B227CD">
        <w:tc>
          <w:tcPr>
            <w:tcW w:w="3085" w:type="dxa"/>
            <w:vAlign w:val="bottom"/>
          </w:tcPr>
          <w:p w:rsidR="00D306D7" w:rsidRPr="009F5CFE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ESTADO/DEPARTAMENTO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D306D7" w:rsidRPr="009F5CFE" w:rsidTr="00B227CD">
        <w:tc>
          <w:tcPr>
            <w:tcW w:w="3085" w:type="dxa"/>
            <w:vAlign w:val="bottom"/>
          </w:tcPr>
          <w:p w:rsidR="00D306D7" w:rsidRPr="009F5CFE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 w:rsidRPr="009F5CFE">
              <w:rPr>
                <w:sz w:val="20"/>
                <w:szCs w:val="20"/>
              </w:rPr>
              <w:t>TELEFONO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D306D7" w:rsidRPr="009F5CFE" w:rsidTr="00B227CD">
        <w:tc>
          <w:tcPr>
            <w:tcW w:w="3085" w:type="dxa"/>
            <w:vAlign w:val="bottom"/>
          </w:tcPr>
          <w:p w:rsidR="00D306D7" w:rsidRPr="009F5CFE" w:rsidRDefault="00D306D7" w:rsidP="00B227CD">
            <w:pPr>
              <w:spacing w:line="360" w:lineRule="auto"/>
              <w:rPr>
                <w:sz w:val="20"/>
                <w:szCs w:val="20"/>
              </w:rPr>
            </w:pPr>
            <w:r w:rsidRPr="009F5CFE">
              <w:rPr>
                <w:sz w:val="20"/>
                <w:szCs w:val="20"/>
              </w:rPr>
              <w:t>CORREO ELECTRONICO</w:t>
            </w:r>
          </w:p>
        </w:tc>
        <w:tc>
          <w:tcPr>
            <w:tcW w:w="5635" w:type="dxa"/>
            <w:vAlign w:val="bottom"/>
          </w:tcPr>
          <w:p w:rsidR="00D306D7" w:rsidRPr="009F5CFE" w:rsidRDefault="00D306D7" w:rsidP="00812D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</w:tbl>
    <w:p w:rsidR="008B0B00" w:rsidRDefault="008B0B00" w:rsidP="00947AB3"/>
    <w:p w:rsidR="008B0B00" w:rsidRPr="00947AB3" w:rsidRDefault="008B0B00" w:rsidP="00947AB3"/>
    <w:sectPr w:rsidR="008B0B00" w:rsidRPr="00947AB3" w:rsidSect="00C742CD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302F" w:rsidRDefault="00E6302F" w:rsidP="009F5CFE">
      <w:pPr>
        <w:spacing w:after="0" w:line="240" w:lineRule="auto"/>
      </w:pPr>
      <w:r>
        <w:separator/>
      </w:r>
    </w:p>
  </w:endnote>
  <w:endnote w:type="continuationSeparator" w:id="0">
    <w:p w:rsidR="00E6302F" w:rsidRDefault="00E6302F" w:rsidP="009F5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302F" w:rsidRDefault="00E6302F" w:rsidP="009F5CFE">
      <w:pPr>
        <w:spacing w:after="0" w:line="240" w:lineRule="auto"/>
      </w:pPr>
      <w:r>
        <w:separator/>
      </w:r>
    </w:p>
  </w:footnote>
  <w:footnote w:type="continuationSeparator" w:id="0">
    <w:p w:rsidR="00E6302F" w:rsidRDefault="00E6302F" w:rsidP="009F5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7CD" w:rsidRDefault="00B227CD" w:rsidP="008B0B00">
    <w:pPr>
      <w:pStyle w:val="Encabezado"/>
      <w:jc w:val="center"/>
    </w:pPr>
    <w:r>
      <w:rPr>
        <w:noProof/>
      </w:rPr>
      <w:drawing>
        <wp:inline distT="0" distB="0" distL="0" distR="0" wp14:anchorId="0B880D73" wp14:editId="7D789D3C">
          <wp:extent cx="4019550" cy="1514475"/>
          <wp:effectExtent l="0" t="0" r="0" b="9525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11997" t="16938" r="8962"/>
                  <a:stretch/>
                </pic:blipFill>
                <pic:spPr bwMode="auto">
                  <a:xfrm>
                    <a:off x="0" y="0"/>
                    <a:ext cx="4019550" cy="15144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cumentProtection w:edit="forms" w:enforcement="1" w:cryptProviderType="rsaFull" w:cryptAlgorithmClass="hash" w:cryptAlgorithmType="typeAny" w:cryptAlgorithmSid="4" w:cryptSpinCount="100000" w:hash="wa3pexu9qm7hMdVrPpdsLlzwrsI=" w:salt="KnXlBsWIDDshT04meFAf2w=="/>
  <w:defaultTabStop w:val="708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F1C"/>
    <w:rsid w:val="002970E4"/>
    <w:rsid w:val="0033135A"/>
    <w:rsid w:val="00342F1C"/>
    <w:rsid w:val="003B6F26"/>
    <w:rsid w:val="0041621C"/>
    <w:rsid w:val="008910EB"/>
    <w:rsid w:val="008B0B00"/>
    <w:rsid w:val="009359AC"/>
    <w:rsid w:val="00947AB3"/>
    <w:rsid w:val="009F4680"/>
    <w:rsid w:val="009F5CFE"/>
    <w:rsid w:val="00AA64A7"/>
    <w:rsid w:val="00B227CD"/>
    <w:rsid w:val="00B6296C"/>
    <w:rsid w:val="00C27A77"/>
    <w:rsid w:val="00C742CD"/>
    <w:rsid w:val="00CA1260"/>
    <w:rsid w:val="00D306D7"/>
    <w:rsid w:val="00E254CA"/>
    <w:rsid w:val="00E47A91"/>
    <w:rsid w:val="00E6302F"/>
    <w:rsid w:val="00E708DF"/>
    <w:rsid w:val="00F11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47AB3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47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7AB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47A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F5C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F5CFE"/>
  </w:style>
  <w:style w:type="paragraph" w:styleId="Piedepgina">
    <w:name w:val="footer"/>
    <w:basedOn w:val="Normal"/>
    <w:link w:val="PiedepginaCar"/>
    <w:uiPriority w:val="99"/>
    <w:unhideWhenUsed/>
    <w:rsid w:val="009F5C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F5CFE"/>
  </w:style>
  <w:style w:type="paragraph" w:customStyle="1" w:styleId="Default">
    <w:name w:val="Default"/>
    <w:rsid w:val="008B0B0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47AB3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47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7AB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47A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F5C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F5CFE"/>
  </w:style>
  <w:style w:type="paragraph" w:styleId="Piedepgina">
    <w:name w:val="footer"/>
    <w:basedOn w:val="Normal"/>
    <w:link w:val="PiedepginaCar"/>
    <w:uiPriority w:val="99"/>
    <w:unhideWhenUsed/>
    <w:rsid w:val="009F5C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F5CFE"/>
  </w:style>
  <w:style w:type="paragraph" w:customStyle="1" w:styleId="Default">
    <w:name w:val="Default"/>
    <w:rsid w:val="008B0B0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AppData\Local\Temp\DATOS%20DE%20LA%20UNIVERSIDA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C83EE998EE54D94B45316CC426525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A15403-4AF1-40A7-B971-5E0815EE10FB}"/>
      </w:docPartPr>
      <w:docPartBody>
        <w:p w:rsidR="00A56059" w:rsidRDefault="00A56059" w:rsidP="00A56059">
          <w:pPr>
            <w:pStyle w:val="BC83EE998EE54D94B45316CC426525703"/>
          </w:pPr>
          <w:r w:rsidRPr="00B95B82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E2ABF0DBB36642EEBC79D671316DED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50F282-5B0E-457D-83AF-CD155731FBB7}"/>
      </w:docPartPr>
      <w:docPartBody>
        <w:p w:rsidR="00A56059" w:rsidRDefault="00A56059" w:rsidP="00A56059">
          <w:pPr>
            <w:pStyle w:val="E2ABF0DBB36642EEBC79D671316DEDA73"/>
          </w:pPr>
          <w:r w:rsidRPr="00B95B82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9C9822537D364E879233997331BAD6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26FA4B-C700-4586-8545-D3528623FD7E}"/>
      </w:docPartPr>
      <w:docPartBody>
        <w:p w:rsidR="00A56059" w:rsidRDefault="00A56059" w:rsidP="00A56059">
          <w:pPr>
            <w:pStyle w:val="9C9822537D364E879233997331BAD65A3"/>
          </w:pPr>
          <w:r w:rsidRPr="00B95B82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2AB36AA8E31647A2BE680D61AE8972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69A397-4E63-4DAD-B877-96A9A63F48A0}"/>
      </w:docPartPr>
      <w:docPartBody>
        <w:p w:rsidR="00A56059" w:rsidRDefault="00A56059" w:rsidP="00A56059">
          <w:pPr>
            <w:pStyle w:val="2AB36AA8E31647A2BE680D61AE8972303"/>
          </w:pPr>
          <w:r w:rsidRPr="00B95B82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298FD0866C7E444AAEFE7ED4E88B4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6D3B70-67A1-403C-8DF0-C421674742AD}"/>
      </w:docPartPr>
      <w:docPartBody>
        <w:p w:rsidR="00A56059" w:rsidRDefault="00A56059" w:rsidP="00A56059">
          <w:pPr>
            <w:pStyle w:val="298FD0866C7E444AAEFE7ED4E88B46E03"/>
          </w:pPr>
          <w:r w:rsidRPr="00B95B82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F0B17E93517249B0B699DB7FB07F10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F0B29-A7A0-42E2-9D5C-6F6DF2CA913E}"/>
      </w:docPartPr>
      <w:docPartBody>
        <w:p w:rsidR="00A56059" w:rsidRDefault="00A56059" w:rsidP="00A56059">
          <w:pPr>
            <w:pStyle w:val="F0B17E93517249B0B699DB7FB07F10AF"/>
          </w:pPr>
          <w:r w:rsidRPr="002A17B0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059"/>
    <w:rsid w:val="00A56059"/>
    <w:rsid w:val="00D72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56059"/>
    <w:rPr>
      <w:color w:val="808080"/>
    </w:rPr>
  </w:style>
  <w:style w:type="paragraph" w:customStyle="1" w:styleId="94F27A6C3EC545FDAC926739D6F6A535">
    <w:name w:val="94F27A6C3EC545FDAC926739D6F6A535"/>
  </w:style>
  <w:style w:type="paragraph" w:customStyle="1" w:styleId="5C7D628B318D46B58FC6266BC73AAD06">
    <w:name w:val="5C7D628B318D46B58FC6266BC73AAD06"/>
    <w:rsid w:val="00A56059"/>
  </w:style>
  <w:style w:type="paragraph" w:customStyle="1" w:styleId="FB34AA1B5F0746779D0BF6BEE116A66D">
    <w:name w:val="FB34AA1B5F0746779D0BF6BEE116A66D"/>
    <w:rsid w:val="00A56059"/>
  </w:style>
  <w:style w:type="paragraph" w:customStyle="1" w:styleId="5AC40124AB624015BA9CC2B75661C059">
    <w:name w:val="5AC40124AB624015BA9CC2B75661C059"/>
    <w:rsid w:val="00A56059"/>
  </w:style>
  <w:style w:type="paragraph" w:customStyle="1" w:styleId="A6D4A7622E804F90B5FADF335FE99AF8">
    <w:name w:val="A6D4A7622E804F90B5FADF335FE99AF8"/>
    <w:rsid w:val="00A56059"/>
  </w:style>
  <w:style w:type="paragraph" w:customStyle="1" w:styleId="106E3A46672D40CF9AF9A209A22ED160">
    <w:name w:val="106E3A46672D40CF9AF9A209A22ED160"/>
    <w:rsid w:val="00A56059"/>
  </w:style>
  <w:style w:type="paragraph" w:customStyle="1" w:styleId="8054684D2A4E473685B28102C14D0A4C">
    <w:name w:val="8054684D2A4E473685B28102C14D0A4C"/>
    <w:rsid w:val="00A56059"/>
  </w:style>
  <w:style w:type="paragraph" w:customStyle="1" w:styleId="E0A9BA3BD9B342B8B7FDB351E3FF92B2">
    <w:name w:val="E0A9BA3BD9B342B8B7FDB351E3FF92B2"/>
    <w:rsid w:val="00A56059"/>
  </w:style>
  <w:style w:type="paragraph" w:customStyle="1" w:styleId="58643239EFFE4A60BC6CA4A147B20D97">
    <w:name w:val="58643239EFFE4A60BC6CA4A147B20D97"/>
    <w:rsid w:val="00A56059"/>
  </w:style>
  <w:style w:type="paragraph" w:customStyle="1" w:styleId="403121C42FC743CFAA8E569ABA71228E">
    <w:name w:val="403121C42FC743CFAA8E569ABA71228E"/>
    <w:rsid w:val="00A56059"/>
  </w:style>
  <w:style w:type="paragraph" w:customStyle="1" w:styleId="004CF9869EE34D4EAAEF96915FBD600B">
    <w:name w:val="004CF9869EE34D4EAAEF96915FBD600B"/>
    <w:rsid w:val="00A56059"/>
  </w:style>
  <w:style w:type="paragraph" w:customStyle="1" w:styleId="855C57889A6F44B2829EFBA4590D1CF2">
    <w:name w:val="855C57889A6F44B2829EFBA4590D1CF2"/>
    <w:rsid w:val="00A56059"/>
  </w:style>
  <w:style w:type="paragraph" w:customStyle="1" w:styleId="685390E81FBD4C238455FE664E87853A">
    <w:name w:val="685390E81FBD4C238455FE664E87853A"/>
    <w:rsid w:val="00A56059"/>
  </w:style>
  <w:style w:type="paragraph" w:customStyle="1" w:styleId="9E9F0093CEC24E978466C133C0759392">
    <w:name w:val="9E9F0093CEC24E978466C133C0759392"/>
    <w:rsid w:val="00A56059"/>
  </w:style>
  <w:style w:type="paragraph" w:customStyle="1" w:styleId="B2111A7B8346451EA1781E720619C1B9">
    <w:name w:val="B2111A7B8346451EA1781E720619C1B9"/>
    <w:rsid w:val="00A56059"/>
  </w:style>
  <w:style w:type="paragraph" w:customStyle="1" w:styleId="B8C976E9AA6A40348D9632F3736B2F9A">
    <w:name w:val="B8C976E9AA6A40348D9632F3736B2F9A"/>
    <w:rsid w:val="00A56059"/>
  </w:style>
  <w:style w:type="paragraph" w:customStyle="1" w:styleId="6B14F1542BC340369C067D2B930E8B40">
    <w:name w:val="6B14F1542BC340369C067D2B930E8B40"/>
    <w:rsid w:val="00A56059"/>
  </w:style>
  <w:style w:type="paragraph" w:customStyle="1" w:styleId="2001F58DE1984CDCAD389EA7266BBC78">
    <w:name w:val="2001F58DE1984CDCAD389EA7266BBC78"/>
    <w:rsid w:val="00A56059"/>
  </w:style>
  <w:style w:type="paragraph" w:customStyle="1" w:styleId="6375BC55050E40E7B96F41A0E3A9E313">
    <w:name w:val="6375BC55050E40E7B96F41A0E3A9E313"/>
    <w:rsid w:val="00A56059"/>
  </w:style>
  <w:style w:type="paragraph" w:customStyle="1" w:styleId="ADED45FC599F4A19B8CF7F81B3334741">
    <w:name w:val="ADED45FC599F4A19B8CF7F81B3334741"/>
    <w:rsid w:val="00A56059"/>
  </w:style>
  <w:style w:type="paragraph" w:customStyle="1" w:styleId="A466FCE60F6A49B99C9C7B5665DB1D07">
    <w:name w:val="A466FCE60F6A49B99C9C7B5665DB1D07"/>
    <w:rsid w:val="00A56059"/>
  </w:style>
  <w:style w:type="paragraph" w:customStyle="1" w:styleId="BC83EE998EE54D94B45316CC42652570">
    <w:name w:val="BC83EE998EE54D94B45316CC42652570"/>
    <w:rsid w:val="00A56059"/>
  </w:style>
  <w:style w:type="paragraph" w:customStyle="1" w:styleId="E2ABF0DBB36642EEBC79D671316DEDA7">
    <w:name w:val="E2ABF0DBB36642EEBC79D671316DEDA7"/>
    <w:rsid w:val="00A56059"/>
  </w:style>
  <w:style w:type="paragraph" w:customStyle="1" w:styleId="9C9822537D364E879233997331BAD65A">
    <w:name w:val="9C9822537D364E879233997331BAD65A"/>
    <w:rsid w:val="00A56059"/>
  </w:style>
  <w:style w:type="paragraph" w:customStyle="1" w:styleId="2AB36AA8E31647A2BE680D61AE897230">
    <w:name w:val="2AB36AA8E31647A2BE680D61AE897230"/>
    <w:rsid w:val="00A56059"/>
  </w:style>
  <w:style w:type="paragraph" w:customStyle="1" w:styleId="298FD0866C7E444AAEFE7ED4E88B46E0">
    <w:name w:val="298FD0866C7E444AAEFE7ED4E88B46E0"/>
    <w:rsid w:val="00A56059"/>
  </w:style>
  <w:style w:type="paragraph" w:customStyle="1" w:styleId="F0B17E93517249B0B699DB7FB07F10AF">
    <w:name w:val="F0B17E93517249B0B699DB7FB07F10AF"/>
    <w:rsid w:val="00A56059"/>
  </w:style>
  <w:style w:type="paragraph" w:customStyle="1" w:styleId="BC83EE998EE54D94B45316CC426525701">
    <w:name w:val="BC83EE998EE54D94B45316CC426525701"/>
    <w:rsid w:val="00A56059"/>
  </w:style>
  <w:style w:type="paragraph" w:customStyle="1" w:styleId="E2ABF0DBB36642EEBC79D671316DEDA71">
    <w:name w:val="E2ABF0DBB36642EEBC79D671316DEDA71"/>
    <w:rsid w:val="00A56059"/>
  </w:style>
  <w:style w:type="paragraph" w:customStyle="1" w:styleId="9C9822537D364E879233997331BAD65A1">
    <w:name w:val="9C9822537D364E879233997331BAD65A1"/>
    <w:rsid w:val="00A56059"/>
  </w:style>
  <w:style w:type="paragraph" w:customStyle="1" w:styleId="298FD0866C7E444AAEFE7ED4E88B46E01">
    <w:name w:val="298FD0866C7E444AAEFE7ED4E88B46E01"/>
    <w:rsid w:val="00A56059"/>
  </w:style>
  <w:style w:type="paragraph" w:customStyle="1" w:styleId="2AB36AA8E31647A2BE680D61AE8972301">
    <w:name w:val="2AB36AA8E31647A2BE680D61AE8972301"/>
    <w:rsid w:val="00A56059"/>
  </w:style>
  <w:style w:type="paragraph" w:customStyle="1" w:styleId="BC83EE998EE54D94B45316CC426525702">
    <w:name w:val="BC83EE998EE54D94B45316CC426525702"/>
    <w:rsid w:val="00A56059"/>
  </w:style>
  <w:style w:type="paragraph" w:customStyle="1" w:styleId="E2ABF0DBB36642EEBC79D671316DEDA72">
    <w:name w:val="E2ABF0DBB36642EEBC79D671316DEDA72"/>
    <w:rsid w:val="00A56059"/>
  </w:style>
  <w:style w:type="paragraph" w:customStyle="1" w:styleId="9C9822537D364E879233997331BAD65A2">
    <w:name w:val="9C9822537D364E879233997331BAD65A2"/>
    <w:rsid w:val="00A56059"/>
  </w:style>
  <w:style w:type="paragraph" w:customStyle="1" w:styleId="298FD0866C7E444AAEFE7ED4E88B46E02">
    <w:name w:val="298FD0866C7E444AAEFE7ED4E88B46E02"/>
    <w:rsid w:val="00A56059"/>
  </w:style>
  <w:style w:type="paragraph" w:customStyle="1" w:styleId="2AB36AA8E31647A2BE680D61AE8972302">
    <w:name w:val="2AB36AA8E31647A2BE680D61AE8972302"/>
    <w:rsid w:val="00A56059"/>
  </w:style>
  <w:style w:type="paragraph" w:customStyle="1" w:styleId="BC83EE998EE54D94B45316CC426525703">
    <w:name w:val="BC83EE998EE54D94B45316CC426525703"/>
    <w:rsid w:val="00A56059"/>
  </w:style>
  <w:style w:type="paragraph" w:customStyle="1" w:styleId="E2ABF0DBB36642EEBC79D671316DEDA73">
    <w:name w:val="E2ABF0DBB36642EEBC79D671316DEDA73"/>
    <w:rsid w:val="00A56059"/>
  </w:style>
  <w:style w:type="paragraph" w:customStyle="1" w:styleId="9C9822537D364E879233997331BAD65A3">
    <w:name w:val="9C9822537D364E879233997331BAD65A3"/>
    <w:rsid w:val="00A56059"/>
  </w:style>
  <w:style w:type="paragraph" w:customStyle="1" w:styleId="298FD0866C7E444AAEFE7ED4E88B46E03">
    <w:name w:val="298FD0866C7E444AAEFE7ED4E88B46E03"/>
    <w:rsid w:val="00A56059"/>
  </w:style>
  <w:style w:type="paragraph" w:customStyle="1" w:styleId="2AB36AA8E31647A2BE680D61AE8972303">
    <w:name w:val="2AB36AA8E31647A2BE680D61AE8972303"/>
    <w:rsid w:val="00A5605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56059"/>
    <w:rPr>
      <w:color w:val="808080"/>
    </w:rPr>
  </w:style>
  <w:style w:type="paragraph" w:customStyle="1" w:styleId="94F27A6C3EC545FDAC926739D6F6A535">
    <w:name w:val="94F27A6C3EC545FDAC926739D6F6A535"/>
  </w:style>
  <w:style w:type="paragraph" w:customStyle="1" w:styleId="5C7D628B318D46B58FC6266BC73AAD06">
    <w:name w:val="5C7D628B318D46B58FC6266BC73AAD06"/>
    <w:rsid w:val="00A56059"/>
  </w:style>
  <w:style w:type="paragraph" w:customStyle="1" w:styleId="FB34AA1B5F0746779D0BF6BEE116A66D">
    <w:name w:val="FB34AA1B5F0746779D0BF6BEE116A66D"/>
    <w:rsid w:val="00A56059"/>
  </w:style>
  <w:style w:type="paragraph" w:customStyle="1" w:styleId="5AC40124AB624015BA9CC2B75661C059">
    <w:name w:val="5AC40124AB624015BA9CC2B75661C059"/>
    <w:rsid w:val="00A56059"/>
  </w:style>
  <w:style w:type="paragraph" w:customStyle="1" w:styleId="A6D4A7622E804F90B5FADF335FE99AF8">
    <w:name w:val="A6D4A7622E804F90B5FADF335FE99AF8"/>
    <w:rsid w:val="00A56059"/>
  </w:style>
  <w:style w:type="paragraph" w:customStyle="1" w:styleId="106E3A46672D40CF9AF9A209A22ED160">
    <w:name w:val="106E3A46672D40CF9AF9A209A22ED160"/>
    <w:rsid w:val="00A56059"/>
  </w:style>
  <w:style w:type="paragraph" w:customStyle="1" w:styleId="8054684D2A4E473685B28102C14D0A4C">
    <w:name w:val="8054684D2A4E473685B28102C14D0A4C"/>
    <w:rsid w:val="00A56059"/>
  </w:style>
  <w:style w:type="paragraph" w:customStyle="1" w:styleId="E0A9BA3BD9B342B8B7FDB351E3FF92B2">
    <w:name w:val="E0A9BA3BD9B342B8B7FDB351E3FF92B2"/>
    <w:rsid w:val="00A56059"/>
  </w:style>
  <w:style w:type="paragraph" w:customStyle="1" w:styleId="58643239EFFE4A60BC6CA4A147B20D97">
    <w:name w:val="58643239EFFE4A60BC6CA4A147B20D97"/>
    <w:rsid w:val="00A56059"/>
  </w:style>
  <w:style w:type="paragraph" w:customStyle="1" w:styleId="403121C42FC743CFAA8E569ABA71228E">
    <w:name w:val="403121C42FC743CFAA8E569ABA71228E"/>
    <w:rsid w:val="00A56059"/>
  </w:style>
  <w:style w:type="paragraph" w:customStyle="1" w:styleId="004CF9869EE34D4EAAEF96915FBD600B">
    <w:name w:val="004CF9869EE34D4EAAEF96915FBD600B"/>
    <w:rsid w:val="00A56059"/>
  </w:style>
  <w:style w:type="paragraph" w:customStyle="1" w:styleId="855C57889A6F44B2829EFBA4590D1CF2">
    <w:name w:val="855C57889A6F44B2829EFBA4590D1CF2"/>
    <w:rsid w:val="00A56059"/>
  </w:style>
  <w:style w:type="paragraph" w:customStyle="1" w:styleId="685390E81FBD4C238455FE664E87853A">
    <w:name w:val="685390E81FBD4C238455FE664E87853A"/>
    <w:rsid w:val="00A56059"/>
  </w:style>
  <w:style w:type="paragraph" w:customStyle="1" w:styleId="9E9F0093CEC24E978466C133C0759392">
    <w:name w:val="9E9F0093CEC24E978466C133C0759392"/>
    <w:rsid w:val="00A56059"/>
  </w:style>
  <w:style w:type="paragraph" w:customStyle="1" w:styleId="B2111A7B8346451EA1781E720619C1B9">
    <w:name w:val="B2111A7B8346451EA1781E720619C1B9"/>
    <w:rsid w:val="00A56059"/>
  </w:style>
  <w:style w:type="paragraph" w:customStyle="1" w:styleId="B8C976E9AA6A40348D9632F3736B2F9A">
    <w:name w:val="B8C976E9AA6A40348D9632F3736B2F9A"/>
    <w:rsid w:val="00A56059"/>
  </w:style>
  <w:style w:type="paragraph" w:customStyle="1" w:styleId="6B14F1542BC340369C067D2B930E8B40">
    <w:name w:val="6B14F1542BC340369C067D2B930E8B40"/>
    <w:rsid w:val="00A56059"/>
  </w:style>
  <w:style w:type="paragraph" w:customStyle="1" w:styleId="2001F58DE1984CDCAD389EA7266BBC78">
    <w:name w:val="2001F58DE1984CDCAD389EA7266BBC78"/>
    <w:rsid w:val="00A56059"/>
  </w:style>
  <w:style w:type="paragraph" w:customStyle="1" w:styleId="6375BC55050E40E7B96F41A0E3A9E313">
    <w:name w:val="6375BC55050E40E7B96F41A0E3A9E313"/>
    <w:rsid w:val="00A56059"/>
  </w:style>
  <w:style w:type="paragraph" w:customStyle="1" w:styleId="ADED45FC599F4A19B8CF7F81B3334741">
    <w:name w:val="ADED45FC599F4A19B8CF7F81B3334741"/>
    <w:rsid w:val="00A56059"/>
  </w:style>
  <w:style w:type="paragraph" w:customStyle="1" w:styleId="A466FCE60F6A49B99C9C7B5665DB1D07">
    <w:name w:val="A466FCE60F6A49B99C9C7B5665DB1D07"/>
    <w:rsid w:val="00A56059"/>
  </w:style>
  <w:style w:type="paragraph" w:customStyle="1" w:styleId="BC83EE998EE54D94B45316CC42652570">
    <w:name w:val="BC83EE998EE54D94B45316CC42652570"/>
    <w:rsid w:val="00A56059"/>
  </w:style>
  <w:style w:type="paragraph" w:customStyle="1" w:styleId="E2ABF0DBB36642EEBC79D671316DEDA7">
    <w:name w:val="E2ABF0DBB36642EEBC79D671316DEDA7"/>
    <w:rsid w:val="00A56059"/>
  </w:style>
  <w:style w:type="paragraph" w:customStyle="1" w:styleId="9C9822537D364E879233997331BAD65A">
    <w:name w:val="9C9822537D364E879233997331BAD65A"/>
    <w:rsid w:val="00A56059"/>
  </w:style>
  <w:style w:type="paragraph" w:customStyle="1" w:styleId="2AB36AA8E31647A2BE680D61AE897230">
    <w:name w:val="2AB36AA8E31647A2BE680D61AE897230"/>
    <w:rsid w:val="00A56059"/>
  </w:style>
  <w:style w:type="paragraph" w:customStyle="1" w:styleId="298FD0866C7E444AAEFE7ED4E88B46E0">
    <w:name w:val="298FD0866C7E444AAEFE7ED4E88B46E0"/>
    <w:rsid w:val="00A56059"/>
  </w:style>
  <w:style w:type="paragraph" w:customStyle="1" w:styleId="F0B17E93517249B0B699DB7FB07F10AF">
    <w:name w:val="F0B17E93517249B0B699DB7FB07F10AF"/>
    <w:rsid w:val="00A56059"/>
  </w:style>
  <w:style w:type="paragraph" w:customStyle="1" w:styleId="BC83EE998EE54D94B45316CC426525701">
    <w:name w:val="BC83EE998EE54D94B45316CC426525701"/>
    <w:rsid w:val="00A56059"/>
  </w:style>
  <w:style w:type="paragraph" w:customStyle="1" w:styleId="E2ABF0DBB36642EEBC79D671316DEDA71">
    <w:name w:val="E2ABF0DBB36642EEBC79D671316DEDA71"/>
    <w:rsid w:val="00A56059"/>
  </w:style>
  <w:style w:type="paragraph" w:customStyle="1" w:styleId="9C9822537D364E879233997331BAD65A1">
    <w:name w:val="9C9822537D364E879233997331BAD65A1"/>
    <w:rsid w:val="00A56059"/>
  </w:style>
  <w:style w:type="paragraph" w:customStyle="1" w:styleId="298FD0866C7E444AAEFE7ED4E88B46E01">
    <w:name w:val="298FD0866C7E444AAEFE7ED4E88B46E01"/>
    <w:rsid w:val="00A56059"/>
  </w:style>
  <w:style w:type="paragraph" w:customStyle="1" w:styleId="2AB36AA8E31647A2BE680D61AE8972301">
    <w:name w:val="2AB36AA8E31647A2BE680D61AE8972301"/>
    <w:rsid w:val="00A56059"/>
  </w:style>
  <w:style w:type="paragraph" w:customStyle="1" w:styleId="BC83EE998EE54D94B45316CC426525702">
    <w:name w:val="BC83EE998EE54D94B45316CC426525702"/>
    <w:rsid w:val="00A56059"/>
  </w:style>
  <w:style w:type="paragraph" w:customStyle="1" w:styleId="E2ABF0DBB36642EEBC79D671316DEDA72">
    <w:name w:val="E2ABF0DBB36642EEBC79D671316DEDA72"/>
    <w:rsid w:val="00A56059"/>
  </w:style>
  <w:style w:type="paragraph" w:customStyle="1" w:styleId="9C9822537D364E879233997331BAD65A2">
    <w:name w:val="9C9822537D364E879233997331BAD65A2"/>
    <w:rsid w:val="00A56059"/>
  </w:style>
  <w:style w:type="paragraph" w:customStyle="1" w:styleId="298FD0866C7E444AAEFE7ED4E88B46E02">
    <w:name w:val="298FD0866C7E444AAEFE7ED4E88B46E02"/>
    <w:rsid w:val="00A56059"/>
  </w:style>
  <w:style w:type="paragraph" w:customStyle="1" w:styleId="2AB36AA8E31647A2BE680D61AE8972302">
    <w:name w:val="2AB36AA8E31647A2BE680D61AE8972302"/>
    <w:rsid w:val="00A56059"/>
  </w:style>
  <w:style w:type="paragraph" w:customStyle="1" w:styleId="BC83EE998EE54D94B45316CC426525703">
    <w:name w:val="BC83EE998EE54D94B45316CC426525703"/>
    <w:rsid w:val="00A56059"/>
  </w:style>
  <w:style w:type="paragraph" w:customStyle="1" w:styleId="E2ABF0DBB36642EEBC79D671316DEDA73">
    <w:name w:val="E2ABF0DBB36642EEBC79D671316DEDA73"/>
    <w:rsid w:val="00A56059"/>
  </w:style>
  <w:style w:type="paragraph" w:customStyle="1" w:styleId="9C9822537D364E879233997331BAD65A3">
    <w:name w:val="9C9822537D364E879233997331BAD65A3"/>
    <w:rsid w:val="00A56059"/>
  </w:style>
  <w:style w:type="paragraph" w:customStyle="1" w:styleId="298FD0866C7E444AAEFE7ED4E88B46E03">
    <w:name w:val="298FD0866C7E444AAEFE7ED4E88B46E03"/>
    <w:rsid w:val="00A56059"/>
  </w:style>
  <w:style w:type="paragraph" w:customStyle="1" w:styleId="2AB36AA8E31647A2BE680D61AE8972303">
    <w:name w:val="2AB36AA8E31647A2BE680D61AE8972303"/>
    <w:rsid w:val="00A560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DATOS DE LA UNIVERSIDAD.dotx</Template>
  <TotalTime>1</TotalTime>
  <Pages>3</Pages>
  <Words>362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2351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2013-02-05T21:02:00Z</dcterms:created>
  <dcterms:modified xsi:type="dcterms:W3CDTF">2013-02-05T21:02:00Z</dcterms:modified>
</cp:coreProperties>
</file>